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7C" w:rsidRPr="00F92161" w:rsidRDefault="0075257C" w:rsidP="00D74324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92161">
        <w:rPr>
          <w:rFonts w:ascii="Times New Roman" w:hAnsi="Times New Roman" w:cs="Times New Roman"/>
          <w:b/>
          <w:bCs/>
          <w:sz w:val="24"/>
          <w:szCs w:val="24"/>
        </w:rPr>
        <w:t>«Утверждаю»</w:t>
      </w:r>
    </w:p>
    <w:p w:rsidR="0075257C" w:rsidRPr="00F92161" w:rsidRDefault="0075257C" w:rsidP="00D7432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161">
        <w:rPr>
          <w:rFonts w:ascii="Times New Roman" w:hAnsi="Times New Roman" w:cs="Times New Roman"/>
          <w:sz w:val="24"/>
          <w:szCs w:val="24"/>
        </w:rPr>
        <w:t>Директор МБОУ «П-Урустамакская СОШ »</w:t>
      </w:r>
    </w:p>
    <w:p w:rsidR="0075257C" w:rsidRPr="00F92161" w:rsidRDefault="0075257C" w:rsidP="00D7432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F9216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92161">
        <w:rPr>
          <w:rFonts w:ascii="Times New Roman" w:hAnsi="Times New Roman" w:cs="Times New Roman"/>
          <w:sz w:val="24"/>
          <w:szCs w:val="24"/>
        </w:rPr>
        <w:t>Ф. И. Чернов</w:t>
      </w:r>
    </w:p>
    <w:p w:rsidR="0075257C" w:rsidRPr="00F92161" w:rsidRDefault="0075257C" w:rsidP="00D74324">
      <w:pPr>
        <w:spacing w:line="240" w:lineRule="auto"/>
        <w:jc w:val="right"/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</w:rPr>
        <w:t xml:space="preserve">Приказ от </w:t>
      </w:r>
      <w:r>
        <w:rPr>
          <w:rFonts w:ascii="Times New Roman" w:hAnsi="Times New Roman" w:cs="Times New Roman"/>
          <w:sz w:val="24"/>
          <w:szCs w:val="24"/>
        </w:rPr>
        <w:t xml:space="preserve">____ _______ 2014 года № 00-ОД          </w:t>
      </w:r>
    </w:p>
    <w:p w:rsidR="0075257C" w:rsidRPr="00F92161" w:rsidRDefault="0075257C" w:rsidP="00CB7646">
      <w:pPr>
        <w:shd w:val="clear" w:color="auto" w:fill="FFFFFF"/>
        <w:spacing w:before="391" w:after="235" w:line="240" w:lineRule="auto"/>
        <w:jc w:val="center"/>
        <w:textAlignment w:val="baseline"/>
        <w:outlineLvl w:val="1"/>
        <w:rPr>
          <w:rFonts w:ascii="Arial" w:hAnsi="Arial" w:cs="Arial"/>
          <w:spacing w:val="2"/>
          <w:lang w:eastAsia="ru-RU"/>
        </w:rPr>
      </w:pPr>
      <w:r w:rsidRPr="00F92161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План мероприятий по поэтапному внедрению Всероссийского физкультурно-спортивного комплекса "Готов к труду и обороне" (ГТО) в МБОУ «П-Урустамакская СОШ»</w:t>
      </w:r>
    </w:p>
    <w:tbl>
      <w:tblPr>
        <w:tblW w:w="990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506"/>
        <w:gridCol w:w="3038"/>
        <w:gridCol w:w="209"/>
        <w:gridCol w:w="1844"/>
        <w:gridCol w:w="1852"/>
        <w:gridCol w:w="206"/>
        <w:gridCol w:w="1536"/>
      </w:tblGrid>
      <w:tr w:rsidR="0075257C" w:rsidRPr="00F265E7">
        <w:trPr>
          <w:trHeight w:val="15"/>
        </w:trPr>
        <w:tc>
          <w:tcPr>
            <w:tcW w:w="1215" w:type="dxa"/>
            <w:gridSpan w:val="2"/>
          </w:tcPr>
          <w:p w:rsidR="0075257C" w:rsidRPr="00F92161" w:rsidRDefault="0075257C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247" w:type="dxa"/>
            <w:gridSpan w:val="2"/>
          </w:tcPr>
          <w:p w:rsidR="0075257C" w:rsidRPr="00F92161" w:rsidRDefault="0075257C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44" w:type="dxa"/>
          </w:tcPr>
          <w:p w:rsidR="0075257C" w:rsidRPr="00F92161" w:rsidRDefault="0075257C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52" w:type="dxa"/>
          </w:tcPr>
          <w:p w:rsidR="0075257C" w:rsidRPr="00F92161" w:rsidRDefault="0075257C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42" w:type="dxa"/>
            <w:gridSpan w:val="2"/>
          </w:tcPr>
          <w:p w:rsidR="0075257C" w:rsidRPr="00F92161" w:rsidRDefault="0075257C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75257C" w:rsidRPr="00F265E7"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N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п/п </w:t>
            </w:r>
          </w:p>
        </w:tc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Мероприятия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Вид документа 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Исполнители 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Срок выполнения</w:t>
            </w:r>
          </w:p>
        </w:tc>
      </w:tr>
      <w:tr w:rsidR="0075257C" w:rsidRPr="00F265E7"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75257C" w:rsidRPr="00F265E7">
        <w:tc>
          <w:tcPr>
            <w:tcW w:w="9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A326A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b/>
                <w:bCs/>
                <w:lang w:eastAsia="ru-RU"/>
              </w:rPr>
              <w:t>1. Организационно-экспериментальный этап по внедрению Всероссийского физкультурно-спортивного комплекса "Готов к труду и обороне" (ГТО) среди обучающихся</w:t>
            </w:r>
            <w:r w:rsidRPr="00F92161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МБОУ «П-Урустамакская СОШ»</w:t>
            </w:r>
            <w:r w:rsidRPr="00F92161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(2014 год -  2015 год)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F92161">
            <w:pPr>
              <w:shd w:val="clear" w:color="auto" w:fill="FFFFFF"/>
              <w:spacing w:before="391" w:after="235" w:line="240" w:lineRule="auto"/>
              <w:jc w:val="both"/>
              <w:textAlignment w:val="baseline"/>
              <w:outlineLvl w:val="1"/>
              <w:rPr>
                <w:rFonts w:ascii="Arial" w:hAnsi="Arial" w:cs="Arial"/>
                <w:spacing w:val="2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Разработка 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и утверждение плана </w:t>
            </w:r>
            <w:r w:rsidRPr="00F92161">
              <w:rPr>
                <w:rFonts w:ascii="Times New Roman" w:hAnsi="Times New Roman" w:cs="Times New Roman"/>
                <w:spacing w:val="2"/>
                <w:lang w:eastAsia="ru-RU"/>
              </w:rPr>
              <w:t>мероприятий по поэтапному внедрению Всероссийского физкультурно-спортивного комплекса "Готов к труду и обороне" (ГТО) в МБОУ «П-Урустамакская СОШ»</w:t>
            </w:r>
            <w:r>
              <w:rPr>
                <w:rFonts w:ascii="Times New Roman" w:hAnsi="Times New Roman" w:cs="Times New Roman"/>
                <w:spacing w:val="2"/>
                <w:lang w:eastAsia="ru-RU"/>
              </w:rPr>
              <w:t>.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B20A8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01.11.2014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B20A8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Организация проведения тестирования для обучающихся </w:t>
            </w:r>
            <w:r w:rsidRPr="00F92161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МБОУ «П-Урустамакская СОШ»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B20A8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01.12.2014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A26243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семинарадля классных руководителей и </w:t>
            </w:r>
            <w:r w:rsidRPr="00F92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Рабочей группы в  МБОУ «П-Урустамакская СОШ»,</w:t>
            </w:r>
            <w:r w:rsidRPr="00F92161">
              <w:rPr>
                <w:rFonts w:ascii="Times New Roman" w:hAnsi="Times New Roman" w:cs="Times New Roman"/>
                <w:lang w:eastAsia="ru-RU"/>
              </w:rPr>
              <w:t>по введению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A26243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01.12.2014, далее   ежегодно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1.4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Разработка и утверждение порядка организации медицинского сопровождения выполнения нормативов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01.12.2014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56B3B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Организация  и ремонт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92161">
              <w:rPr>
                <w:rFonts w:ascii="Times New Roman" w:hAnsi="Times New Roman" w:cs="Times New Roman"/>
                <w:lang w:eastAsia="ru-RU"/>
              </w:rPr>
              <w:t>спортивного зала, оборудования, инвентаря, спортивной площадки.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93409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  <w:p w:rsidR="0075257C" w:rsidRPr="00F92161" w:rsidRDefault="0075257C" w:rsidP="0093409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01.12.2014 далее ежегодно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1.6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93409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Включение в перечень наиболее значимых спортивных мероприятий, проводимых в МБОУ «П-Урустамакская СОШ», соревнований по выполнению видов испытаний (тестов), нормативов и требований 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(включая выполнение спортивных разрядов)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Календарный план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93409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25.12.2014, 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весь период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1.7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Подготовка и внесение в установленном порядке предложений  о выделении бюджетных ассигнований на 2015-2017 годы и на плановый период в целях дальнейшего направления их на финансовое обеспечение мероприятий, связанных с внедрением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Ежегодно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начиная с 2014 г.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1.8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Реализация плана мероприятий, направленных на организацию массовых пропагандистских акций по продвижению ВФСК ГТО в </w:t>
            </w:r>
            <w:r w:rsidRPr="00F92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«П-Урустамакская СОШ»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группа,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заинтересованные общественные организации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Ежегодно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начиная с 2014 г.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1.9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испытаний ВФСК ГТО среди обучающихся </w:t>
            </w:r>
            <w:r w:rsidRPr="00F92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«П-Урустамакская СОШ»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Протоколы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группа,</w:t>
            </w:r>
          </w:p>
          <w:p w:rsidR="0075257C" w:rsidRPr="00F92161" w:rsidRDefault="0075257C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С 01.01.2015,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весь период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1.10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Проведение мониторинга внедрения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Протоколы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30 марта начиная с 2015 г.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A25F1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Изготовление и распространение информационно-пропагандистских материалов, направленных на привлечение всех категорий учащихся  к выполнению нормативов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Информационно-пропагандистские материалы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Ежегодно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начиная с 2015 г.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CF35A6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Проведение зимних и летних школьных фестивалей ВФСК ГТО среди обучающихся школы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Положение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CF35A6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администрация школы  заинтересованные общественные организации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Ежегодно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начиная с 2015 г.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Внедрение и эксплуатация электронной базы данных 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Электронная база данных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CF35A6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25.12.2015,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весь период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1.14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56B3B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Разработка и утверждение комплекса мер по доступности спортивных сооружений школы для подготовки и выполнения нормативов ВФСК ГТО обучающимся школы, организаций и работникам государственных и муниципальных учреждений.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администрация школы  заинтересованные общественные организации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01.02.2015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A25F1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Организация награждения знаками отличия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администрация</w:t>
            </w:r>
            <w:r w:rsidRPr="00F92161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F92161">
              <w:rPr>
                <w:rFonts w:ascii="Times New Roman" w:hAnsi="Times New Roman" w:cs="Times New Roman"/>
                <w:lang w:eastAsia="ru-RU"/>
              </w:rPr>
              <w:t>школы 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01.12.2015</w:t>
            </w:r>
          </w:p>
        </w:tc>
      </w:tr>
      <w:tr w:rsidR="0075257C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A326AC">
            <w:pPr>
              <w:spacing w:after="0" w:line="329" w:lineRule="atLeast"/>
              <w:ind w:left="-24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1.16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CF35A6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Подведение итогов, анализ результатов выполнения испытаний (тестов), нормативов и требований ВФСК ГТО среди обучающихся 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Приказ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5257C" w:rsidRPr="00F92161" w:rsidRDefault="0075257C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01.11.2015</w:t>
            </w:r>
          </w:p>
        </w:tc>
      </w:tr>
    </w:tbl>
    <w:p w:rsidR="0075257C" w:rsidRPr="00F92161" w:rsidRDefault="0075257C"/>
    <w:p w:rsidR="0075257C" w:rsidRPr="00F92161" w:rsidRDefault="0075257C"/>
    <w:p w:rsidR="0075257C" w:rsidRPr="00F92161" w:rsidRDefault="0075257C"/>
    <w:p w:rsidR="0075257C" w:rsidRPr="00F92161" w:rsidRDefault="0075257C"/>
    <w:p w:rsidR="0075257C" w:rsidRPr="00F92161" w:rsidRDefault="0075257C"/>
    <w:p w:rsidR="0075257C" w:rsidRPr="00F92161" w:rsidRDefault="0075257C"/>
    <w:p w:rsidR="0075257C" w:rsidRDefault="0075257C"/>
    <w:p w:rsidR="0075257C" w:rsidRDefault="0075257C"/>
    <w:p w:rsidR="0075257C" w:rsidRDefault="0075257C"/>
    <w:p w:rsidR="0075257C" w:rsidRDefault="0075257C"/>
    <w:p w:rsidR="0075257C" w:rsidRDefault="0075257C"/>
    <w:p w:rsidR="0075257C" w:rsidRDefault="0075257C"/>
    <w:p w:rsidR="0075257C" w:rsidRPr="00F92161" w:rsidRDefault="0075257C"/>
    <w:p w:rsidR="0075257C" w:rsidRPr="00F92161" w:rsidRDefault="0075257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5257C" w:rsidRPr="00F92161" w:rsidRDefault="0075257C" w:rsidP="0012041D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21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Рабочая группа в  МБОУ «П-Урустамакская СОШ», по внедрению Всероссийского физкультурно-спортивного комплекса «Готов к труду и обороне» (ГТО) </w:t>
      </w:r>
    </w:p>
    <w:p w:rsidR="0075257C" w:rsidRPr="00F92161" w:rsidRDefault="0075257C" w:rsidP="0012041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Бибарисова Н. А. – зам. директора по воспитательной работе.</w:t>
      </w:r>
    </w:p>
    <w:p w:rsidR="0075257C" w:rsidRPr="00F92161" w:rsidRDefault="0075257C" w:rsidP="0012041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Алатырева Н. Б. – председатель профкома</w:t>
      </w:r>
    </w:p>
    <w:p w:rsidR="0075257C" w:rsidRPr="00F92161" w:rsidRDefault="0075257C" w:rsidP="0012041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Абаева Л. И.- зам. директора по АХЧ</w:t>
      </w:r>
    </w:p>
    <w:p w:rsidR="0075257C" w:rsidRPr="00F92161" w:rsidRDefault="0075257C" w:rsidP="0012041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Тараканов И. А.- учитель физической культуры</w:t>
      </w:r>
    </w:p>
    <w:p w:rsidR="0075257C" w:rsidRPr="00F92161" w:rsidRDefault="0075257C" w:rsidP="00F9216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Сидоров Р. Д. – учитель ОБЖ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92161">
        <w:rPr>
          <w:rFonts w:ascii="Times New Roman" w:hAnsi="Times New Roman" w:cs="Times New Roman"/>
          <w:sz w:val="24"/>
          <w:szCs w:val="24"/>
          <w:lang w:eastAsia="ru-RU"/>
        </w:rPr>
        <w:t>уполномоченный по охране труда</w:t>
      </w:r>
    </w:p>
    <w:p w:rsidR="0075257C" w:rsidRPr="00F92161" w:rsidRDefault="0075257C" w:rsidP="0012041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Нургалеева Р. Н. – фельдшер</w:t>
      </w:r>
    </w:p>
    <w:sectPr w:rsidR="0075257C" w:rsidRPr="00F92161" w:rsidSect="00FE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5EC"/>
    <w:rsid w:val="0012041D"/>
    <w:rsid w:val="00156B3B"/>
    <w:rsid w:val="00160C1A"/>
    <w:rsid w:val="001965EC"/>
    <w:rsid w:val="001F54A4"/>
    <w:rsid w:val="00333F32"/>
    <w:rsid w:val="003B7EF0"/>
    <w:rsid w:val="00455F25"/>
    <w:rsid w:val="0075257C"/>
    <w:rsid w:val="007C03CB"/>
    <w:rsid w:val="0093409A"/>
    <w:rsid w:val="009B53CE"/>
    <w:rsid w:val="00A1774E"/>
    <w:rsid w:val="00A25F1C"/>
    <w:rsid w:val="00A26243"/>
    <w:rsid w:val="00A326AC"/>
    <w:rsid w:val="00AA1B52"/>
    <w:rsid w:val="00B20A8A"/>
    <w:rsid w:val="00B25424"/>
    <w:rsid w:val="00B47FE0"/>
    <w:rsid w:val="00CB7646"/>
    <w:rsid w:val="00CC3469"/>
    <w:rsid w:val="00CF35A6"/>
    <w:rsid w:val="00D74324"/>
    <w:rsid w:val="00E45802"/>
    <w:rsid w:val="00E51512"/>
    <w:rsid w:val="00EF367B"/>
    <w:rsid w:val="00F265E7"/>
    <w:rsid w:val="00F92161"/>
    <w:rsid w:val="00F9472D"/>
    <w:rsid w:val="00FE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6D5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1965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965EC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Normal"/>
    <w:uiPriority w:val="99"/>
    <w:rsid w:val="0019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1965EC"/>
  </w:style>
  <w:style w:type="character" w:styleId="Hyperlink">
    <w:name w:val="Hyperlink"/>
    <w:basedOn w:val="DefaultParagraphFont"/>
    <w:uiPriority w:val="99"/>
    <w:semiHidden/>
    <w:rsid w:val="001965E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9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2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1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1240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618</Words>
  <Characters>3529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Airat</dc:creator>
  <cp:keywords/>
  <dc:description/>
  <cp:lastModifiedBy>ШКОЛА</cp:lastModifiedBy>
  <cp:revision>3</cp:revision>
  <cp:lastPrinted>2015-01-12T09:16:00Z</cp:lastPrinted>
  <dcterms:created xsi:type="dcterms:W3CDTF">2015-01-12T09:45:00Z</dcterms:created>
  <dcterms:modified xsi:type="dcterms:W3CDTF">2015-01-12T10:46:00Z</dcterms:modified>
</cp:coreProperties>
</file>